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D35" w:rsidRDefault="00113D35" w:rsidP="00C51458">
      <w:pPr>
        <w:pBdr>
          <w:bottom w:val="single" w:sz="12" w:space="1" w:color="auto"/>
        </w:pBdr>
        <w:rPr>
          <w:b/>
        </w:rPr>
      </w:pPr>
    </w:p>
    <w:p w:rsidR="00C51458" w:rsidRDefault="00C51458" w:rsidP="00C51458">
      <w:pPr>
        <w:pBdr>
          <w:bottom w:val="single" w:sz="12" w:space="1" w:color="auto"/>
        </w:pBdr>
      </w:pPr>
      <w:r>
        <w:rPr>
          <w:b/>
        </w:rPr>
        <w:t xml:space="preserve">Directions: </w:t>
      </w:r>
      <w:r w:rsidR="00FE6C9E">
        <w:t xml:space="preserve">For milestone 3 you will develop a vision for your classroom of learners and teachers. This vision should paint a vivid picture of your teaching and learning philosophy and how you will motivate learners. Your vision should be grounded in both your educational philosophy </w:t>
      </w:r>
      <w:r w:rsidR="00FE6C9E">
        <w:rPr>
          <w:b/>
        </w:rPr>
        <w:t xml:space="preserve">and </w:t>
      </w:r>
      <w:r w:rsidR="00FE6C9E">
        <w:t>from a theoretical context. You should utilize readings from the course to support your vision. Your paper should be detailed as possible and typed in APA format. To help you get started with brainstorming some of your ideas below are some questions to help build a frame/vision for your classroom of learners and teachers.</w:t>
      </w:r>
    </w:p>
    <w:p w:rsidR="00C51458" w:rsidRDefault="00C51458" w:rsidP="00C51458"/>
    <w:p w:rsidR="00C51458" w:rsidRDefault="00C51458" w:rsidP="00C51458">
      <w:r>
        <w:t xml:space="preserve">What </w:t>
      </w:r>
      <w:r w:rsidRPr="00127871">
        <w:rPr>
          <w:noProof/>
        </w:rPr>
        <w:t xml:space="preserve">two </w:t>
      </w:r>
      <w:r w:rsidR="00FE6C9E">
        <w:rPr>
          <w:noProof/>
        </w:rPr>
        <w:t xml:space="preserve">models of learning </w:t>
      </w:r>
      <w:r w:rsidRPr="00127871">
        <w:rPr>
          <w:noProof/>
        </w:rPr>
        <w:t>do</w:t>
      </w:r>
      <w:r>
        <w:t xml:space="preserve"> you find are most </w:t>
      </w:r>
      <w:r w:rsidRPr="00127871">
        <w:rPr>
          <w:noProof/>
        </w:rPr>
        <w:t>in accordance with</w:t>
      </w:r>
      <w:r>
        <w:t xml:space="preserve"> </w:t>
      </w:r>
      <w:r w:rsidR="00FE6C9E">
        <w:t xml:space="preserve">your educational philosophy (refer to milestone 1) and historical philosophies (refer to milestone 2)? </w:t>
      </w: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bookmarkStart w:id="0" w:name="_GoBack"/>
      <w:bookmarkEnd w:id="0"/>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51458">
      <w:r>
        <w:t xml:space="preserve">What </w:t>
      </w:r>
      <w:r w:rsidR="00671E5B">
        <w:t xml:space="preserve">are some practical examples of how this would look in </w:t>
      </w:r>
      <w:proofErr w:type="spellStart"/>
      <w:r w:rsidR="00671E5B">
        <w:t>your</w:t>
      </w:r>
      <w:proofErr w:type="spellEnd"/>
      <w:r w:rsidR="00671E5B">
        <w:t xml:space="preserve"> classroom</w:t>
      </w:r>
      <w:r>
        <w:t>?</w:t>
      </w: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671E5B" w:rsidP="00C51458">
      <w:r>
        <w:t>How do you see your educational philosophy having an impact on your classroom practices and your students</w:t>
      </w:r>
      <w:r w:rsidR="00C51458">
        <w:t>?</w:t>
      </w: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671E5B" w:rsidP="00C51458">
      <w:r>
        <w:t>What are some barriers you foresee? How can those barriers be overcome</w:t>
      </w:r>
      <w:r w:rsidR="00C51458">
        <w:t>?</w:t>
      </w: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Default="00C51458" w:rsidP="00CD7696">
      <w:pPr>
        <w:pBdr>
          <w:top w:val="single" w:sz="4" w:space="1" w:color="auto"/>
          <w:left w:val="single" w:sz="4" w:space="4" w:color="auto"/>
          <w:bottom w:val="single" w:sz="4" w:space="1" w:color="auto"/>
          <w:right w:val="single" w:sz="4" w:space="4" w:color="auto"/>
        </w:pBdr>
      </w:pPr>
    </w:p>
    <w:p w:rsidR="00C51458" w:rsidRPr="00C30131" w:rsidRDefault="00671E5B" w:rsidP="00C51458">
      <w:r>
        <w:t>You are responsible for insuring students are motivated to learn. What major theories or perspectives does your educational philosophy closely align with? What does this look AND feel like in your classroom?</w:t>
      </w: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pPr>
    </w:p>
    <w:p w:rsidR="00EC3DFA" w:rsidRPr="00EC3DFA" w:rsidRDefault="00EC3DFA" w:rsidP="00CD7696">
      <w:pPr>
        <w:pBdr>
          <w:top w:val="single" w:sz="4" w:space="1" w:color="auto"/>
          <w:left w:val="single" w:sz="4" w:space="4" w:color="auto"/>
          <w:bottom w:val="single" w:sz="4" w:space="1" w:color="auto"/>
          <w:right w:val="single" w:sz="4" w:space="4" w:color="auto"/>
        </w:pBdr>
        <w:tabs>
          <w:tab w:val="left" w:pos="2495"/>
        </w:tabs>
      </w:pPr>
    </w:p>
    <w:p w:rsidR="003363F1" w:rsidRPr="00EC3DFA" w:rsidRDefault="003363F1" w:rsidP="00CD7696">
      <w:pPr>
        <w:pBdr>
          <w:top w:val="single" w:sz="4" w:space="1" w:color="auto"/>
          <w:left w:val="single" w:sz="4" w:space="4" w:color="auto"/>
          <w:bottom w:val="single" w:sz="4" w:space="1" w:color="auto"/>
          <w:right w:val="single" w:sz="4" w:space="4" w:color="auto"/>
        </w:pBdr>
      </w:pPr>
    </w:p>
    <w:sectPr w:rsidR="003363F1" w:rsidRPr="00EC3DFA" w:rsidSect="003363F1">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4AF" w:rsidRDefault="00DB14AF" w:rsidP="003363F1">
      <w:r>
        <w:separator/>
      </w:r>
    </w:p>
  </w:endnote>
  <w:endnote w:type="continuationSeparator" w:id="0">
    <w:p w:rsidR="00DB14AF" w:rsidRDefault="00DB14AF" w:rsidP="0033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venir Book">
    <w:altName w:val="Corbel"/>
    <w:charset w:val="00"/>
    <w:family w:val="auto"/>
    <w:pitch w:val="variable"/>
    <w:sig w:usb0="00000001"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866" w:rsidRDefault="007C586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3F1" w:rsidRDefault="003363F1">
    <w:pPr>
      <w:pStyle w:val="Footer"/>
    </w:pPr>
    <w:r>
      <w:rPr>
        <w:noProof/>
      </w:rPr>
      <w:drawing>
        <wp:anchor distT="0" distB="0" distL="114300" distR="114300" simplePos="0" relativeHeight="251659264" behindDoc="0" locked="0" layoutInCell="1" allowOverlap="1" wp14:anchorId="42E517F4" wp14:editId="69D4D3A4">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866" w:rsidRDefault="007C586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4AF" w:rsidRDefault="00DB14AF" w:rsidP="003363F1">
      <w:r>
        <w:separator/>
      </w:r>
    </w:p>
  </w:footnote>
  <w:footnote w:type="continuationSeparator" w:id="0">
    <w:p w:rsidR="00DB14AF" w:rsidRDefault="00DB14AF" w:rsidP="003363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AA4" w:rsidRDefault="00C51458">
    <w:pPr>
      <w:pStyle w:val="Header"/>
    </w:pPr>
    <w:r>
      <w:rPr>
        <w:noProof/>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7802880" cy="10096500"/>
          <wp:effectExtent l="0" t="0" r="7620" b="0"/>
          <wp:wrapNone/>
          <wp:docPr id="5" name="Picture 5"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6400165" cy="1537970"/>
          <wp:effectExtent l="0" t="0" r="635" b="5080"/>
          <wp:wrapNone/>
          <wp:docPr id="4" name="Picture 4"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96359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03.95pt;height:121.1pt;z-index:-251653120;mso-wrap-edited:f;mso-position-horizontal:center;mso-position-horizontal-relative:margin;mso-position-vertical:center;mso-position-vertical-relative:margin"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DFA" w:rsidRPr="007C5866" w:rsidRDefault="00963594" w:rsidP="007C5866">
    <w:pPr>
      <w:pStyle w:val="Heading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9" type="#_x0000_t75" style="position:absolute;left:0;text-align:left;margin-left:0;margin-top:0;width:614.4pt;height:795pt;z-index:-251648000;mso-wrap-edited:f;mso-position-horizontal:center;mso-position-horizontal-relative:margin;mso-position-vertical:center;mso-position-vertical-relative:margin" wrapcoords="-26 0 -26 21559 21600 21559 21600 0 -26 0">
          <v:imagedata r:id="rId1" o:title="wordback"/>
          <w10:wrap anchorx="margin" anchory="margin"/>
        </v:shape>
      </w:pict>
    </w:r>
    <w:r w:rsidR="00C51458" w:rsidRPr="007C5866">
      <w:t>Milestone 3 Template</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AA4" w:rsidRDefault="00C51458">
    <w:pPr>
      <w:pStyle w:val="Header"/>
    </w:pPr>
    <w:r>
      <w:rPr>
        <w:noProof/>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7802880" cy="10096500"/>
          <wp:effectExtent l="0" t="0" r="7620" b="0"/>
          <wp:wrapNone/>
          <wp:docPr id="2" name="Picture 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6400165" cy="1537970"/>
          <wp:effectExtent l="0" t="0" r="635" b="5080"/>
          <wp:wrapNone/>
          <wp:docPr id="1" name="Picture 1"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96359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503.95pt;height:121.1pt;z-index:-251652096;mso-wrap-edited:f;mso-position-horizontal:center;mso-position-horizontal-relative:margin;mso-position-vertical:center;mso-position-vertical-relative:margin"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wMDE3M7MwMzY3MjdX0lEKTi0uzszPAykwrgUA0QOBkiwAAAA="/>
    <w:docVar w:name="OpenInPublishingView" w:val="0"/>
  </w:docVars>
  <w:rsids>
    <w:rsidRoot w:val="00C51458"/>
    <w:rsid w:val="00113D35"/>
    <w:rsid w:val="00127871"/>
    <w:rsid w:val="001D3A5B"/>
    <w:rsid w:val="003363F1"/>
    <w:rsid w:val="00385491"/>
    <w:rsid w:val="003878B9"/>
    <w:rsid w:val="00671E5B"/>
    <w:rsid w:val="007A0AA4"/>
    <w:rsid w:val="007C5866"/>
    <w:rsid w:val="00820648"/>
    <w:rsid w:val="00963594"/>
    <w:rsid w:val="00C51458"/>
    <w:rsid w:val="00CA7049"/>
    <w:rsid w:val="00CD7696"/>
    <w:rsid w:val="00DB14AF"/>
    <w:rsid w:val="00EB1860"/>
    <w:rsid w:val="00EC3DFA"/>
    <w:rsid w:val="00F37E75"/>
    <w:rsid w:val="00FE6C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0"/>
    <o:shapelayout v:ext="edit">
      <o:idmap v:ext="edit" data="1"/>
    </o:shapelayout>
  </w:shapeDefaults>
  <w:decimalSymbol w:val="."/>
  <w:listSeparator w:val=","/>
  <w14:docId w14:val="380F2CD1"/>
  <w14:defaultImageDpi w14:val="330"/>
  <w15:docId w15:val="{061EAE8A-B5BB-4D95-832C-B48B3F6E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AA4"/>
    <w:rPr>
      <w:rFonts w:ascii="Avenir Book" w:hAnsi="Avenir Book"/>
    </w:rPr>
  </w:style>
  <w:style w:type="paragraph" w:styleId="Heading1">
    <w:name w:val="heading 1"/>
    <w:basedOn w:val="Header"/>
    <w:next w:val="Normal"/>
    <w:link w:val="Heading1Char"/>
    <w:uiPriority w:val="9"/>
    <w:qFormat/>
    <w:rsid w:val="007C5866"/>
    <w:pPr>
      <w:jc w:val="center"/>
      <w:outlineLvl w:val="0"/>
    </w:pPr>
    <w:rPr>
      <w:noProof/>
    </w:rPr>
  </w:style>
  <w:style w:type="paragraph" w:styleId="Heading2">
    <w:name w:val="heading 2"/>
    <w:basedOn w:val="Normal"/>
    <w:next w:val="Normal"/>
    <w:link w:val="Heading2Char"/>
    <w:uiPriority w:val="9"/>
    <w:unhideWhenUsed/>
    <w:qFormat/>
    <w:rsid w:val="007A0AA4"/>
    <w:pPr>
      <w:keepNext/>
      <w:keepLines/>
      <w:spacing w:before="200"/>
      <w:outlineLvl w:val="1"/>
    </w:pPr>
    <w:rPr>
      <w:rFonts w:eastAsiaTheme="majorEastAsia" w:cstheme="majorBidi"/>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F1"/>
    <w:pPr>
      <w:tabs>
        <w:tab w:val="center" w:pos="4320"/>
        <w:tab w:val="right" w:pos="8640"/>
      </w:tabs>
    </w:pPr>
  </w:style>
  <w:style w:type="character" w:customStyle="1" w:styleId="HeaderChar">
    <w:name w:val="Header Char"/>
    <w:basedOn w:val="DefaultParagraphFont"/>
    <w:link w:val="Header"/>
    <w:uiPriority w:val="99"/>
    <w:rsid w:val="003363F1"/>
  </w:style>
  <w:style w:type="paragraph" w:styleId="Footer">
    <w:name w:val="footer"/>
    <w:basedOn w:val="Normal"/>
    <w:link w:val="FooterChar"/>
    <w:uiPriority w:val="99"/>
    <w:unhideWhenUsed/>
    <w:rsid w:val="003363F1"/>
    <w:pPr>
      <w:tabs>
        <w:tab w:val="center" w:pos="4320"/>
        <w:tab w:val="right" w:pos="8640"/>
      </w:tabs>
    </w:pPr>
  </w:style>
  <w:style w:type="character" w:customStyle="1" w:styleId="FooterChar">
    <w:name w:val="Footer Char"/>
    <w:basedOn w:val="DefaultParagraphFont"/>
    <w:link w:val="Footer"/>
    <w:uiPriority w:val="99"/>
    <w:rsid w:val="003363F1"/>
  </w:style>
  <w:style w:type="character" w:customStyle="1" w:styleId="Heading1Char">
    <w:name w:val="Heading 1 Char"/>
    <w:basedOn w:val="DefaultParagraphFont"/>
    <w:link w:val="Heading1"/>
    <w:uiPriority w:val="9"/>
    <w:rsid w:val="007C5866"/>
    <w:rPr>
      <w:rFonts w:ascii="Avenir Book" w:hAnsi="Avenir Book"/>
      <w:noProof/>
    </w:rPr>
  </w:style>
  <w:style w:type="character" w:customStyle="1" w:styleId="Heading2Char">
    <w:name w:val="Heading 2 Char"/>
    <w:basedOn w:val="DefaultParagraphFont"/>
    <w:link w:val="Heading2"/>
    <w:uiPriority w:val="9"/>
    <w:rsid w:val="007A0AA4"/>
    <w:rPr>
      <w:rFonts w:ascii="Avenir Book" w:eastAsiaTheme="majorEastAsia" w:hAnsi="Avenir Book" w:cstheme="majorBidi"/>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na\Downloads\HP3_Word_Template%20(2)%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HP3_Word_Template (2) (23)</Template>
  <TotalTime>1</TotalTime>
  <Pages>2</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Mopi16</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Mopi16</dc:creator>
  <cp:keywords/>
  <dc:description/>
  <cp:lastModifiedBy>Jolene Martin</cp:lastModifiedBy>
  <cp:revision>3</cp:revision>
  <dcterms:created xsi:type="dcterms:W3CDTF">2020-02-27T13:18:00Z</dcterms:created>
  <dcterms:modified xsi:type="dcterms:W3CDTF">2020-02-27T13:19:00Z</dcterms:modified>
</cp:coreProperties>
</file>